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54E6" w14:textId="478E1906" w:rsidR="001A5856" w:rsidRDefault="001A19C9">
      <w:pPr>
        <w:pStyle w:val="Heading1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AAB1872" wp14:editId="40987640">
            <wp:simplePos x="0" y="0"/>
            <wp:positionH relativeFrom="page">
              <wp:posOffset>4475480</wp:posOffset>
            </wp:positionH>
            <wp:positionV relativeFrom="page">
              <wp:posOffset>1275715</wp:posOffset>
            </wp:positionV>
            <wp:extent cx="1653540" cy="1280160"/>
            <wp:effectExtent l="127000" t="127000" r="124460" b="129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28016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456">
        <w:rPr>
          <w:noProof/>
        </w:rPr>
        <w:drawing>
          <wp:anchor distT="0" distB="0" distL="114300" distR="114300" simplePos="0" relativeHeight="251666432" behindDoc="0" locked="0" layoutInCell="1" allowOverlap="1" wp14:anchorId="01BBCC41" wp14:editId="38F48295">
            <wp:simplePos x="0" y="0"/>
            <wp:positionH relativeFrom="page">
              <wp:posOffset>367030</wp:posOffset>
            </wp:positionH>
            <wp:positionV relativeFrom="page">
              <wp:posOffset>1407795</wp:posOffset>
            </wp:positionV>
            <wp:extent cx="2446655" cy="1677035"/>
            <wp:effectExtent l="241300" t="342900" r="258445" b="3422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2446655" cy="167703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0EB">
        <w:rPr>
          <w:noProof/>
        </w:rPr>
        <w:drawing>
          <wp:anchor distT="0" distB="0" distL="114300" distR="114300" simplePos="0" relativeHeight="251663360" behindDoc="0" locked="0" layoutInCell="1" allowOverlap="1" wp14:anchorId="5F87DA1F" wp14:editId="709EEDFE">
            <wp:simplePos x="0" y="0"/>
            <wp:positionH relativeFrom="page">
              <wp:posOffset>5580380</wp:posOffset>
            </wp:positionH>
            <wp:positionV relativeFrom="page">
              <wp:posOffset>1814195</wp:posOffset>
            </wp:positionV>
            <wp:extent cx="2280920" cy="1417320"/>
            <wp:effectExtent l="228600" t="317500" r="220980" b="3225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2280920" cy="141732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EFD">
        <w:rPr>
          <w:noProof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5DBD3D88" wp14:editId="0B481E7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2286000"/>
                <wp:effectExtent l="0" t="0" r="0" b="0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EC1532" w14:textId="273B9E40" w:rsidR="001A5856" w:rsidRDefault="00A976EB">
                            <w:pPr>
                              <w:pStyle w:val="Title"/>
                            </w:pPr>
                            <w:r>
                              <w:t>Khalil</w:t>
                            </w:r>
                            <w:r w:rsidR="00006662">
                              <w:t xml:space="preserve"> Ross Jefferson </w:t>
                            </w:r>
                          </w:p>
                          <w:p w14:paraId="09F60436" w14:textId="022DEC4E" w:rsidR="001A5856" w:rsidRDefault="001A5856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D3D88" id="Rectangle 1" o:spid="_x0000_s1026" style="position:absolute;margin-left:0;margin-top:0;width:540pt;height:180pt;z-index:-251657216;visibility:visible;mso-wrap-style:square;mso-width-percent:0;mso-height-percent:0;mso-wrap-distance-left:9pt;mso-wrap-distance-top:36pt;mso-wrap-distance-right:9pt;mso-wrap-distance-bottom:3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&#13;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66EC1532" w14:textId="273B9E40" w:rsidR="001A5856" w:rsidRDefault="00A976EB">
                      <w:pPr>
                        <w:pStyle w:val="Title"/>
                      </w:pPr>
                      <w:r>
                        <w:t>Khalil</w:t>
                      </w:r>
                      <w:r w:rsidR="00006662">
                        <w:t xml:space="preserve"> Ross Jefferson </w:t>
                      </w:r>
                    </w:p>
                    <w:p w14:paraId="09F60436" w14:textId="022DEC4E" w:rsidR="001A5856" w:rsidRDefault="001A5856">
                      <w:pPr>
                        <w:pStyle w:val="Subtitle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2A2EF0">
        <w:t>Love is…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599"/>
        <w:gridCol w:w="4798"/>
      </w:tblGrid>
      <w:tr w:rsidR="001A5856" w14:paraId="50C01404" w14:textId="77777777">
        <w:trPr>
          <w:jc w:val="center"/>
        </w:trPr>
        <w:tc>
          <w:tcPr>
            <w:tcW w:w="2323" w:type="pct"/>
          </w:tcPr>
          <w:p w14:paraId="3EE94E6C" w14:textId="77777777" w:rsidR="00D700C9" w:rsidRDefault="00DE4B39">
            <w:r>
              <w:t xml:space="preserve">Mother’s of </w:t>
            </w:r>
            <w:r w:rsidR="002E2FD8">
              <w:t>multiples</w:t>
            </w:r>
            <w:r>
              <w:t xml:space="preserve"> </w:t>
            </w:r>
            <w:r w:rsidR="0011483C">
              <w:t>can agree</w:t>
            </w:r>
            <w:r w:rsidR="0086177F">
              <w:t xml:space="preserve"> there is no such thing as </w:t>
            </w:r>
            <w:r w:rsidR="002E2FD8">
              <w:t xml:space="preserve">a “favorite”. </w:t>
            </w:r>
            <w:r w:rsidR="009F5671">
              <w:t xml:space="preserve">Your mind automatically sets to equal love </w:t>
            </w:r>
            <w:r w:rsidR="00C70894">
              <w:t xml:space="preserve">amongst the group. One love; one heart; one family. Period. </w:t>
            </w:r>
            <w:r w:rsidR="0011483C">
              <w:t>No favorites.</w:t>
            </w:r>
          </w:p>
          <w:p w14:paraId="44681809" w14:textId="2FD23E1E" w:rsidR="00236274" w:rsidRDefault="00F01F77">
            <w:r>
              <w:t xml:space="preserve">What you do have is </w:t>
            </w:r>
            <w:r w:rsidR="002E2FD8">
              <w:t xml:space="preserve">the </w:t>
            </w:r>
            <w:r w:rsidR="007F2D3E">
              <w:t>child that wants</w:t>
            </w:r>
            <w:r w:rsidR="001555AA">
              <w:t xml:space="preserve"> to spend time with</w:t>
            </w:r>
            <w:r w:rsidR="008445B7">
              <w:t xml:space="preserve"> you </w:t>
            </w:r>
            <w:r w:rsidR="005D29E1">
              <w:t>even it’s not cool</w:t>
            </w:r>
            <w:r w:rsidR="007F2D3E">
              <w:t xml:space="preserve">. </w:t>
            </w:r>
            <w:r w:rsidR="00F3071F">
              <w:t xml:space="preserve">The one whose room you </w:t>
            </w:r>
            <w:r w:rsidR="00454E85">
              <w:t xml:space="preserve">could </w:t>
            </w:r>
            <w:r w:rsidR="00F3071F">
              <w:t>stay in a little longe</w:t>
            </w:r>
            <w:r w:rsidR="0056026E">
              <w:t xml:space="preserve">r </w:t>
            </w:r>
            <w:r w:rsidR="002E0307">
              <w:t xml:space="preserve">before the inevitable </w:t>
            </w:r>
            <w:r w:rsidR="00E87CB7">
              <w:t xml:space="preserve">teenage </w:t>
            </w:r>
            <w:r w:rsidR="00C65C2F">
              <w:t xml:space="preserve">emotional shutdown. </w:t>
            </w:r>
            <w:r w:rsidR="00B37B57">
              <w:t>The one that</w:t>
            </w:r>
            <w:r w:rsidR="00F3071F">
              <w:t xml:space="preserve"> </w:t>
            </w:r>
            <w:r w:rsidR="00CE2C1E">
              <w:t xml:space="preserve">somewhat </w:t>
            </w:r>
            <w:r w:rsidR="00F3071F">
              <w:t xml:space="preserve">understood </w:t>
            </w:r>
            <w:r w:rsidR="00502D20">
              <w:t>“</w:t>
            </w:r>
            <w:r w:rsidR="00431D35">
              <w:t>What’s going on?”</w:t>
            </w:r>
            <w:r w:rsidR="00502D20">
              <w:t xml:space="preserve"> meant love</w:t>
            </w:r>
            <w:r w:rsidR="00746979">
              <w:t xml:space="preserve"> not war. </w:t>
            </w:r>
            <w:r w:rsidR="00502D20">
              <w:t xml:space="preserve"> </w:t>
            </w:r>
            <w:r w:rsidR="00194B25">
              <w:t xml:space="preserve">The child </w:t>
            </w:r>
            <w:r w:rsidR="00DB61E9">
              <w:t xml:space="preserve">that naturally </w:t>
            </w:r>
            <w:r w:rsidR="0098583F">
              <w:t>becomes</w:t>
            </w:r>
            <w:r w:rsidR="00DB61E9">
              <w:t xml:space="preserve"> </w:t>
            </w:r>
            <w:r w:rsidR="00194B25">
              <w:t>the leader even though everyone is basically the same age</w:t>
            </w:r>
            <w:r w:rsidR="005D7FB2">
              <w:t>.</w:t>
            </w:r>
            <w:r w:rsidR="004055EB">
              <w:t xml:space="preserve"> </w:t>
            </w:r>
            <w:r w:rsidR="007F2D3E">
              <w:t xml:space="preserve">The child that </w:t>
            </w:r>
            <w:r w:rsidR="00821766">
              <w:t>needs more hugs or more kisses</w:t>
            </w:r>
            <w:r w:rsidR="00763039">
              <w:t xml:space="preserve"> or has more “bad” days</w:t>
            </w:r>
            <w:r w:rsidR="00821766">
              <w:t>. Although</w:t>
            </w:r>
            <w:r w:rsidR="00526FA6">
              <w:t xml:space="preserve"> in that situation </w:t>
            </w:r>
            <w:r w:rsidR="00821766">
              <w:t xml:space="preserve">you then find yourself kissing the rest just as lovingly cause </w:t>
            </w:r>
            <w:r w:rsidR="00763039">
              <w:t xml:space="preserve">well duh… no favorites. </w:t>
            </w:r>
            <w:r w:rsidR="00526FA6">
              <w:t xml:space="preserve">There’s the one that calls the most… so then you call the others cause “I </w:t>
            </w:r>
            <w:r w:rsidR="007063DE">
              <w:t>just</w:t>
            </w:r>
            <w:r w:rsidR="00526FA6">
              <w:t xml:space="preserve"> talked to your brother and your name came up. What are you up to?” </w:t>
            </w:r>
            <w:r w:rsidR="00C07218">
              <w:t xml:space="preserve">“Your sister just called and guess what she said…” </w:t>
            </w:r>
            <w:r w:rsidR="00973C6E">
              <w:t>“</w:t>
            </w:r>
            <w:r w:rsidR="00C07218">
              <w:t>Di</w:t>
            </w:r>
            <w:r w:rsidR="00973C6E">
              <w:t xml:space="preserve">d </w:t>
            </w:r>
            <w:r w:rsidR="00C07218">
              <w:t>you know your brothe</w:t>
            </w:r>
            <w:r w:rsidR="00973C6E">
              <w:t>r just…”</w:t>
            </w:r>
            <w:r w:rsidR="008304D7">
              <w:t xml:space="preserve">. The one that even the algorithms </w:t>
            </w:r>
            <w:r w:rsidR="00F539A3">
              <w:t xml:space="preserve">understood they would “get it” </w:t>
            </w:r>
            <w:r w:rsidR="00223D81">
              <w:t>so you find yourself</w:t>
            </w:r>
            <w:r w:rsidR="00485372">
              <w:t xml:space="preserve"> sending them more </w:t>
            </w:r>
            <w:r w:rsidR="00893D1B">
              <w:t xml:space="preserve">reels than the others. Which meant </w:t>
            </w:r>
            <w:r w:rsidR="00F21E70">
              <w:t xml:space="preserve">sending more to everyone else to “balance it out”. </w:t>
            </w:r>
            <w:r w:rsidR="00F22F3F">
              <w:t xml:space="preserve">There’s the one that </w:t>
            </w:r>
            <w:r w:rsidR="00913356">
              <w:t>wants to</w:t>
            </w:r>
            <w:r w:rsidR="004878EA">
              <w:t xml:space="preserve"> </w:t>
            </w:r>
            <w:r w:rsidR="00075FB9">
              <w:t xml:space="preserve">walk with you. Talk with you. </w:t>
            </w:r>
            <w:r w:rsidR="00AD430A">
              <w:t xml:space="preserve">And pick your brain. </w:t>
            </w:r>
            <w:r w:rsidR="005557D1">
              <w:t>There’s the one that says I love you after every call</w:t>
            </w:r>
            <w:r w:rsidR="000644AC">
              <w:t>. And is ok when you say… wait… did you</w:t>
            </w:r>
            <w:r w:rsidR="0046026E">
              <w:t xml:space="preserve"> hear </w:t>
            </w:r>
            <w:r w:rsidR="000644AC">
              <w:t xml:space="preserve"> me when I said I love you? </w:t>
            </w:r>
            <w:r w:rsidR="0046026E">
              <w:t>The phone hung up…</w:t>
            </w:r>
          </w:p>
          <w:p w14:paraId="37BF8ADE" w14:textId="64F12AE5" w:rsidR="001A5856" w:rsidRDefault="00973C6E" w:rsidP="005657EF">
            <w:r>
              <w:t>And</w:t>
            </w:r>
            <w:r w:rsidR="00236274">
              <w:t xml:space="preserve"> so </w:t>
            </w:r>
            <w:r>
              <w:t xml:space="preserve"> it goes on and on. </w:t>
            </w:r>
          </w:p>
        </w:tc>
        <w:tc>
          <w:tcPr>
            <w:tcW w:w="297" w:type="pct"/>
          </w:tcPr>
          <w:p w14:paraId="4A3F3B04" w14:textId="77777777" w:rsidR="001A5856" w:rsidRDefault="001A5856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1A5856" w14:paraId="704945FF" w14:textId="77777777">
              <w:tc>
                <w:tcPr>
                  <w:tcW w:w="4798" w:type="dxa"/>
                </w:tcPr>
                <w:p w14:paraId="76C7F685" w14:textId="3162DE3C" w:rsidR="001A5856" w:rsidRDefault="002178D4">
                  <w:r>
                    <w:rPr>
                      <w:noProof/>
                    </w:rPr>
                    <w:drawing>
                      <wp:anchor distT="0" distB="0" distL="114300" distR="114300" simplePos="0" relativeHeight="251667456" behindDoc="0" locked="0" layoutInCell="1" allowOverlap="1" wp14:anchorId="7192025B" wp14:editId="6850D5A3">
                        <wp:simplePos x="0" y="0"/>
                        <wp:positionH relativeFrom="page">
                          <wp:posOffset>-1345565</wp:posOffset>
                        </wp:positionH>
                        <wp:positionV relativeFrom="page">
                          <wp:posOffset>-2090420</wp:posOffset>
                        </wp:positionV>
                        <wp:extent cx="2169160" cy="1655445"/>
                        <wp:effectExtent l="215900" t="228600" r="193040" b="236855"/>
                        <wp:wrapNone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5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253759">
                                  <a:off x="0" y="0"/>
                                  <a:ext cx="2169160" cy="1655445"/>
                                </a:xfrm>
                                <a:prstGeom prst="rect">
                                  <a:avLst/>
                                </a:prstGeom>
                                <a:ln w="381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2D4EFD">
                    <w:rPr>
                      <w:noProof/>
                    </w:rPr>
                    <w:drawing>
                      <wp:inline distT="0" distB="0" distL="0" distR="0" wp14:anchorId="379CB5A7" wp14:editId="451A14DB">
                        <wp:extent cx="3142572" cy="1992745"/>
                        <wp:effectExtent l="139700" t="127000" r="134620" b="12827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719" cy="1994741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5856" w14:paraId="532CD5E3" w14:textId="77777777">
              <w:tc>
                <w:tcPr>
                  <w:tcW w:w="4798" w:type="dxa"/>
                </w:tcPr>
                <w:p w14:paraId="460F473D" w14:textId="368203AB" w:rsidR="001A5856" w:rsidRDefault="008E2307" w:rsidP="008E2307">
                  <w:pPr>
                    <w:pStyle w:val="Caption"/>
                    <w:ind w:left="0"/>
                  </w:pPr>
                  <w:r>
                    <w:t>Spelling Bee Champs!</w:t>
                  </w:r>
                </w:p>
              </w:tc>
            </w:tr>
            <w:tr w:rsidR="001A5856" w14:paraId="42B28311" w14:textId="77777777">
              <w:tc>
                <w:tcPr>
                  <w:tcW w:w="4798" w:type="dxa"/>
                </w:tcPr>
                <w:p w14:paraId="7A16406D" w14:textId="77777777" w:rsidR="001A5856" w:rsidRDefault="002D4EFD">
                  <w:r>
                    <w:rPr>
                      <w:noProof/>
                    </w:rPr>
                    <w:drawing>
                      <wp:inline distT="0" distB="0" distL="0" distR="0" wp14:anchorId="7F299A3F" wp14:editId="3C978923">
                        <wp:extent cx="2864570" cy="2159000"/>
                        <wp:effectExtent l="139700" t="127000" r="145415" b="12700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5881" cy="2159988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5856" w14:paraId="20D6FB0A" w14:textId="77777777">
              <w:tc>
                <w:tcPr>
                  <w:tcW w:w="4798" w:type="dxa"/>
                </w:tcPr>
                <w:p w14:paraId="555B0B8D" w14:textId="5EFA1F67" w:rsidR="001A5856" w:rsidRDefault="0072473E">
                  <w:pPr>
                    <w:pStyle w:val="Caption"/>
                  </w:pPr>
                  <w:r>
                    <w:t xml:space="preserve">The semicolon is for when life </w:t>
                  </w:r>
                  <w:r w:rsidR="00521D04">
                    <w:t xml:space="preserve">continues even after you thought it stopped. </w:t>
                  </w:r>
                </w:p>
              </w:tc>
            </w:tr>
          </w:tbl>
          <w:p w14:paraId="726967CD" w14:textId="77777777" w:rsidR="001A5856" w:rsidRDefault="001A5856"/>
        </w:tc>
      </w:tr>
    </w:tbl>
    <w:p w14:paraId="73CCB0B2" w14:textId="2B708BC1" w:rsidR="001A5856" w:rsidRDefault="001A5856"/>
    <w:p w14:paraId="7CB5A500" w14:textId="77777777" w:rsidR="001A5856" w:rsidRDefault="001A5856"/>
    <w:sectPr w:rsidR="001A5856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77F"/>
    <w:rsid w:val="00006662"/>
    <w:rsid w:val="000644AC"/>
    <w:rsid w:val="00075FB9"/>
    <w:rsid w:val="000C0ACF"/>
    <w:rsid w:val="000C2637"/>
    <w:rsid w:val="000D0456"/>
    <w:rsid w:val="0011483C"/>
    <w:rsid w:val="00147218"/>
    <w:rsid w:val="001555AA"/>
    <w:rsid w:val="00194B25"/>
    <w:rsid w:val="001A16AC"/>
    <w:rsid w:val="001A19C9"/>
    <w:rsid w:val="001A5856"/>
    <w:rsid w:val="001E7249"/>
    <w:rsid w:val="00203545"/>
    <w:rsid w:val="002178D4"/>
    <w:rsid w:val="00223D81"/>
    <w:rsid w:val="00236274"/>
    <w:rsid w:val="002454EE"/>
    <w:rsid w:val="002A2EF0"/>
    <w:rsid w:val="002B61CC"/>
    <w:rsid w:val="002C6C6C"/>
    <w:rsid w:val="002D4EFD"/>
    <w:rsid w:val="002E0307"/>
    <w:rsid w:val="002E2FD8"/>
    <w:rsid w:val="0037775D"/>
    <w:rsid w:val="003B2A3C"/>
    <w:rsid w:val="003C39CC"/>
    <w:rsid w:val="003D15AE"/>
    <w:rsid w:val="004055EB"/>
    <w:rsid w:val="00431D35"/>
    <w:rsid w:val="004522BA"/>
    <w:rsid w:val="00454487"/>
    <w:rsid w:val="00454E85"/>
    <w:rsid w:val="0046026E"/>
    <w:rsid w:val="00485372"/>
    <w:rsid w:val="004878EA"/>
    <w:rsid w:val="00502D20"/>
    <w:rsid w:val="00521D04"/>
    <w:rsid w:val="00526FA6"/>
    <w:rsid w:val="00532AFD"/>
    <w:rsid w:val="005557D1"/>
    <w:rsid w:val="0056026E"/>
    <w:rsid w:val="005657EF"/>
    <w:rsid w:val="00584D69"/>
    <w:rsid w:val="005C2E54"/>
    <w:rsid w:val="005D29E1"/>
    <w:rsid w:val="005D7FB2"/>
    <w:rsid w:val="00686091"/>
    <w:rsid w:val="006F72BE"/>
    <w:rsid w:val="007063DE"/>
    <w:rsid w:val="0072473E"/>
    <w:rsid w:val="00742660"/>
    <w:rsid w:val="007447E5"/>
    <w:rsid w:val="00746979"/>
    <w:rsid w:val="00763039"/>
    <w:rsid w:val="007D329E"/>
    <w:rsid w:val="007F2D3E"/>
    <w:rsid w:val="008167D9"/>
    <w:rsid w:val="00821766"/>
    <w:rsid w:val="00827C43"/>
    <w:rsid w:val="008304D7"/>
    <w:rsid w:val="008445B7"/>
    <w:rsid w:val="0086177F"/>
    <w:rsid w:val="00892FA2"/>
    <w:rsid w:val="00893D1B"/>
    <w:rsid w:val="008E2307"/>
    <w:rsid w:val="00913356"/>
    <w:rsid w:val="00925AEE"/>
    <w:rsid w:val="009626E2"/>
    <w:rsid w:val="00973C6E"/>
    <w:rsid w:val="0098583F"/>
    <w:rsid w:val="009C3F50"/>
    <w:rsid w:val="009F5671"/>
    <w:rsid w:val="00A976EB"/>
    <w:rsid w:val="00AA2753"/>
    <w:rsid w:val="00AC368A"/>
    <w:rsid w:val="00AD008D"/>
    <w:rsid w:val="00AD430A"/>
    <w:rsid w:val="00B37B57"/>
    <w:rsid w:val="00BA7B0D"/>
    <w:rsid w:val="00C07218"/>
    <w:rsid w:val="00C65C2F"/>
    <w:rsid w:val="00C70894"/>
    <w:rsid w:val="00CE2C1E"/>
    <w:rsid w:val="00D16023"/>
    <w:rsid w:val="00D43A06"/>
    <w:rsid w:val="00D700C9"/>
    <w:rsid w:val="00DB61E9"/>
    <w:rsid w:val="00DD5BD9"/>
    <w:rsid w:val="00DE4B39"/>
    <w:rsid w:val="00DF1AA5"/>
    <w:rsid w:val="00E66269"/>
    <w:rsid w:val="00E76EC1"/>
    <w:rsid w:val="00E87CB7"/>
    <w:rsid w:val="00EC5CDB"/>
    <w:rsid w:val="00F01F77"/>
    <w:rsid w:val="00F21E70"/>
    <w:rsid w:val="00F22F3F"/>
    <w:rsid w:val="00F3071F"/>
    <w:rsid w:val="00F440EB"/>
    <w:rsid w:val="00F539A3"/>
    <w:rsid w:val="00FB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23DC62"/>
  <w15:chartTrackingRefBased/>
  <w15:docId w15:val="{D593250E-C29D-1345-A1A6-FFAA50137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7932BC04-A0D5-E444-B596-4E9301194FBB%7dtf16392142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98267d4-2a5a-4c72-99d3-cf7236a95ce8"/>
  </ds:schemaRefs>
</ds:datastoreItem>
</file>

<file path=customXml/itemProps2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www.w3.org/2000/xmlns/"/>
    <ds:schemaRef ds:uri="498267d4-2a5a-4c72-99d3-cf7236a95ce8"/>
    <ds:schemaRef ds:uri="http://www.w3.org/2001/XMLSchema-instance"/>
  </ds:schemaRefs>
</ds:datastoreItem>
</file>

<file path=customXml/itemProps5.xml><?xml version="1.0" encoding="utf-8"?>
<ds:datastoreItem xmlns:ds="http://schemas.openxmlformats.org/officeDocument/2006/customXml" ds:itemID="{9977C740-883B-473E-954B-871A669847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%7b7932BC04-A0D5-E444-B596-4E9301194FBB%7dtf16392142.dotx</Template>
  <TotalTime>1</TotalTime>
  <Pages>2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Sonona Jefferson</dc:creator>
  <cp:keywords/>
  <dc:description/>
  <cp:lastModifiedBy>Sonona Jefferson</cp:lastModifiedBy>
  <cp:revision>2</cp:revision>
  <dcterms:created xsi:type="dcterms:W3CDTF">2023-03-26T19:44:00Z</dcterms:created>
  <dcterms:modified xsi:type="dcterms:W3CDTF">2023-03-26T19:44:00Z</dcterms:modified>
</cp:coreProperties>
</file>